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1CAC222" w14:textId="1876AC2A" w:rsidR="00080CC9" w:rsidRDefault="00080CC9" w:rsidP="00080CC9">
      <w:pPr>
        <w:spacing w:line="360" w:lineRule="auto"/>
        <w:rPr>
          <w:rFonts w:ascii="Times New Roman" w:hAnsi="Times New Roman" w:cs="Times New Roman"/>
        </w:rPr>
      </w:pPr>
    </w:p>
    <w:p w14:paraId="024DF6FF" w14:textId="171F7011" w:rsidR="00665166" w:rsidRDefault="00080CC9" w:rsidP="00711A3E">
      <w:pPr>
        <w:spacing w:line="360" w:lineRule="auto"/>
        <w:ind w:left="2832" w:firstLine="708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ab/>
      </w:r>
      <w:r w:rsidR="00665166">
        <w:rPr>
          <w:rFonts w:ascii="Times New Roman" w:hAnsi="Times New Roman" w:cs="Times New Roman"/>
        </w:rPr>
        <w:t xml:space="preserve">Al </w:t>
      </w:r>
      <w:r>
        <w:rPr>
          <w:rFonts w:ascii="Times New Roman" w:hAnsi="Times New Roman" w:cs="Times New Roman"/>
        </w:rPr>
        <w:t>Direttore del Centro Servizi Sistema Museale di Ateneo</w:t>
      </w:r>
    </w:p>
    <w:p w14:paraId="05C2AD53" w14:textId="43F90785" w:rsidR="00136FCF" w:rsidRDefault="00136FCF" w:rsidP="00080CC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11A3E">
        <w:rPr>
          <w:rFonts w:ascii="Times New Roman" w:hAnsi="Times New Roman" w:cs="Times New Roman"/>
        </w:rPr>
        <w:tab/>
      </w:r>
      <w:r w:rsidR="00711A3E">
        <w:rPr>
          <w:rFonts w:ascii="Times New Roman" w:hAnsi="Times New Roman" w:cs="Times New Roman"/>
        </w:rPr>
        <w:tab/>
      </w:r>
      <w:r w:rsidR="00711A3E">
        <w:rPr>
          <w:rFonts w:ascii="Times New Roman" w:hAnsi="Times New Roman" w:cs="Times New Roman"/>
        </w:rPr>
        <w:tab/>
      </w:r>
      <w:r w:rsidR="00711A3E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(per il personale EP)</w:t>
      </w:r>
    </w:p>
    <w:p w14:paraId="2C1AEC22" w14:textId="568DBE2A" w:rsidR="00080CC9" w:rsidRDefault="00711A3E" w:rsidP="00080CC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36FCF">
        <w:rPr>
          <w:rFonts w:ascii="Times New Roman" w:hAnsi="Times New Roman" w:cs="Times New Roman"/>
        </w:rPr>
        <w:t xml:space="preserve">    </w:t>
      </w:r>
      <w:r w:rsidR="00136FCF">
        <w:rPr>
          <w:rFonts w:ascii="Times New Roman" w:hAnsi="Times New Roman" w:cs="Times New Roman"/>
        </w:rPr>
        <w:sym w:font="Wingdings" w:char="F06F"/>
      </w:r>
      <w:r>
        <w:rPr>
          <w:rFonts w:ascii="Times New Roman" w:hAnsi="Times New Roman" w:cs="Times New Roman"/>
        </w:rPr>
        <w:tab/>
      </w:r>
      <w:r w:rsidR="00136FCF">
        <w:rPr>
          <w:rFonts w:ascii="Times New Roman" w:hAnsi="Times New Roman" w:cs="Times New Roman"/>
        </w:rPr>
        <w:t>Al Responsabile Amministrativo del SIMUA</w:t>
      </w:r>
    </w:p>
    <w:p w14:paraId="6E716B88" w14:textId="12A8F7E3" w:rsidR="00136FCF" w:rsidRDefault="00711A3E" w:rsidP="00080CC9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136FCF">
        <w:rPr>
          <w:rFonts w:ascii="Times New Roman" w:hAnsi="Times New Roman" w:cs="Times New Roman"/>
        </w:rPr>
        <w:t xml:space="preserve"> (per il restante personale TA)</w:t>
      </w:r>
    </w:p>
    <w:p w14:paraId="711AE97C" w14:textId="77777777" w:rsidR="00665166" w:rsidRDefault="00665166" w:rsidP="0066516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14:paraId="286331F6" w14:textId="077E1026" w:rsidR="00665166" w:rsidRDefault="00665166" w:rsidP="00C60BE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  <w:r w:rsidRPr="007A3AB1">
        <w:rPr>
          <w:rFonts w:ascii="Times New Roman" w:hAnsi="Times New Roman" w:cs="Times New Roman"/>
          <w:b/>
          <w:bCs/>
        </w:rPr>
        <w:t>Oggetto: ferie anno</w:t>
      </w:r>
      <w:r w:rsidR="007A3AB1">
        <w:rPr>
          <w:rFonts w:ascii="Times New Roman" w:hAnsi="Times New Roman" w:cs="Times New Roman"/>
          <w:b/>
          <w:bCs/>
        </w:rPr>
        <w:t xml:space="preserve"> …</w:t>
      </w:r>
      <w:proofErr w:type="gramStart"/>
      <w:r w:rsidR="007A3AB1">
        <w:rPr>
          <w:rFonts w:ascii="Times New Roman" w:hAnsi="Times New Roman" w:cs="Times New Roman"/>
          <w:b/>
          <w:bCs/>
        </w:rPr>
        <w:t>…….</w:t>
      </w:r>
      <w:proofErr w:type="gramEnd"/>
      <w:r w:rsidR="007A3AB1">
        <w:rPr>
          <w:rFonts w:ascii="Times New Roman" w:hAnsi="Times New Roman" w:cs="Times New Roman"/>
          <w:b/>
          <w:bCs/>
        </w:rPr>
        <w:t>.</w:t>
      </w:r>
      <w:r w:rsidRPr="007A3AB1">
        <w:rPr>
          <w:rFonts w:ascii="Times New Roman" w:hAnsi="Times New Roman" w:cs="Times New Roman"/>
          <w:b/>
          <w:bCs/>
        </w:rPr>
        <w:t xml:space="preserve"> </w:t>
      </w:r>
    </w:p>
    <w:p w14:paraId="6D1F5F99" w14:textId="77777777" w:rsidR="007A3AB1" w:rsidRPr="007A3AB1" w:rsidRDefault="007A3AB1" w:rsidP="00C60BE1">
      <w:pPr>
        <w:spacing w:line="360" w:lineRule="auto"/>
        <w:jc w:val="both"/>
        <w:rPr>
          <w:rFonts w:ascii="Times New Roman" w:hAnsi="Times New Roman" w:cs="Times New Roman"/>
          <w:b/>
          <w:bCs/>
        </w:rPr>
      </w:pPr>
    </w:p>
    <w:p w14:paraId="5B5A2E13" w14:textId="73812646" w:rsidR="00665166" w:rsidRDefault="00665166" w:rsidP="0066516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Il/la sottosc</w:t>
      </w:r>
      <w:r w:rsidR="007A3AB1">
        <w:rPr>
          <w:rFonts w:ascii="Times New Roman" w:hAnsi="Times New Roman" w:cs="Times New Roman"/>
        </w:rPr>
        <w:t>ritto/a ……………………………………</w:t>
      </w:r>
      <w:proofErr w:type="gramStart"/>
      <w:r w:rsidR="007A3AB1">
        <w:rPr>
          <w:rFonts w:ascii="Times New Roman" w:hAnsi="Times New Roman" w:cs="Times New Roman"/>
        </w:rPr>
        <w:t>…….</w:t>
      </w:r>
      <w:bookmarkStart w:id="0" w:name="_GoBack"/>
      <w:bookmarkEnd w:id="0"/>
      <w:proofErr w:type="gramEnd"/>
      <w:r>
        <w:rPr>
          <w:rFonts w:ascii="Times New Roman" w:hAnsi="Times New Roman" w:cs="Times New Roman"/>
        </w:rPr>
        <w:t xml:space="preserve"> dichiara di voler fruire </w:t>
      </w:r>
      <w:r w:rsidR="00C52D4B">
        <w:rPr>
          <w:rFonts w:ascii="Times New Roman" w:hAnsi="Times New Roman" w:cs="Times New Roman"/>
        </w:rPr>
        <w:t>quanto in oggetto</w:t>
      </w:r>
      <w:r>
        <w:rPr>
          <w:rFonts w:ascii="Times New Roman" w:hAnsi="Times New Roman" w:cs="Times New Roman"/>
        </w:rPr>
        <w:t xml:space="preserve"> </w:t>
      </w:r>
    </w:p>
    <w:p w14:paraId="2DA67110" w14:textId="0A6BF354" w:rsidR="00665166" w:rsidRDefault="00665166" w:rsidP="00665166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nel modo seguente:</w:t>
      </w:r>
    </w:p>
    <w:p w14:paraId="654C2FCD" w14:textId="77777777" w:rsidR="00665166" w:rsidRDefault="00665166" w:rsidP="00665166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</w:p>
    <w:p w14:paraId="36D2C622" w14:textId="0A3E4338" w:rsidR="00665166" w:rsidRDefault="00665166" w:rsidP="00C60B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 giorni</w:t>
      </w:r>
      <w:r w:rsidR="00C60BE1">
        <w:rPr>
          <w:rFonts w:ascii="Times New Roman" w:hAnsi="Times New Roman" w:cs="Times New Roman"/>
        </w:rPr>
        <w:t xml:space="preserve"> ……………</w:t>
      </w:r>
      <w:r>
        <w:rPr>
          <w:rFonts w:ascii="Times New Roman" w:hAnsi="Times New Roman" w:cs="Times New Roman"/>
        </w:rPr>
        <w:t xml:space="preserve"> dal</w:t>
      </w:r>
      <w:r w:rsidR="00C60BE1">
        <w:rPr>
          <w:rFonts w:ascii="Times New Roman" w:hAnsi="Times New Roman" w:cs="Times New Roman"/>
        </w:rPr>
        <w:t xml:space="preserve"> …………………………………</w:t>
      </w:r>
      <w:r w:rsidR="00C60BE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>al</w:t>
      </w:r>
      <w:r w:rsidR="00C60BE1">
        <w:rPr>
          <w:rFonts w:ascii="Times New Roman" w:hAnsi="Times New Roman" w:cs="Times New Roman"/>
        </w:rPr>
        <w:t>……………………………………</w:t>
      </w:r>
      <w:proofErr w:type="gramStart"/>
      <w:r w:rsidR="00C60BE1">
        <w:rPr>
          <w:rFonts w:ascii="Times New Roman" w:hAnsi="Times New Roman" w:cs="Times New Roman"/>
        </w:rPr>
        <w:t>…….</w:t>
      </w:r>
      <w:proofErr w:type="gramEnd"/>
      <w:r w:rsidR="00C60BE1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</w:p>
    <w:p w14:paraId="11A584C7" w14:textId="77777777" w:rsidR="007A3AB1" w:rsidRDefault="007A3AB1" w:rsidP="00C60BE1">
      <w:pPr>
        <w:spacing w:line="360" w:lineRule="auto"/>
        <w:jc w:val="both"/>
        <w:rPr>
          <w:rFonts w:ascii="Times New Roman" w:hAnsi="Times New Roman" w:cs="Times New Roman"/>
        </w:rPr>
      </w:pPr>
    </w:p>
    <w:p w14:paraId="6D83A8EB" w14:textId="15E37A12" w:rsidR="00C60BE1" w:rsidRDefault="00C60BE1" w:rsidP="00C60B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 giorni …………… dal …………………………………</w:t>
      </w:r>
      <w:r>
        <w:rPr>
          <w:rFonts w:ascii="Times New Roman" w:hAnsi="Times New Roman" w:cs="Times New Roman"/>
        </w:rPr>
        <w:tab/>
        <w:t>al……………………………………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 xml:space="preserve">. </w:t>
      </w:r>
    </w:p>
    <w:p w14:paraId="52CECBB8" w14:textId="77777777" w:rsidR="007A3AB1" w:rsidRDefault="007A3AB1" w:rsidP="00C60BE1">
      <w:pPr>
        <w:spacing w:line="360" w:lineRule="auto"/>
        <w:jc w:val="both"/>
        <w:rPr>
          <w:rFonts w:ascii="Times New Roman" w:hAnsi="Times New Roman" w:cs="Times New Roman"/>
        </w:rPr>
      </w:pPr>
    </w:p>
    <w:p w14:paraId="6EF425A5" w14:textId="626A411C" w:rsidR="00C60BE1" w:rsidRDefault="00C60BE1" w:rsidP="00C60B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 giorni …………… dal …………………………………</w:t>
      </w:r>
      <w:r>
        <w:rPr>
          <w:rFonts w:ascii="Times New Roman" w:hAnsi="Times New Roman" w:cs="Times New Roman"/>
        </w:rPr>
        <w:tab/>
        <w:t>al……………………………………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 xml:space="preserve">. </w:t>
      </w:r>
    </w:p>
    <w:p w14:paraId="2150C543" w14:textId="77777777" w:rsidR="007A3AB1" w:rsidRDefault="007A3AB1" w:rsidP="00C60BE1">
      <w:pPr>
        <w:spacing w:line="360" w:lineRule="auto"/>
        <w:jc w:val="both"/>
        <w:rPr>
          <w:rFonts w:ascii="Times New Roman" w:hAnsi="Times New Roman" w:cs="Times New Roman"/>
        </w:rPr>
      </w:pPr>
    </w:p>
    <w:p w14:paraId="275528E6" w14:textId="32AC5902" w:rsidR="00C60BE1" w:rsidRDefault="00C60BE1" w:rsidP="00C60B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 giorni …………… dal …………………………………</w:t>
      </w:r>
      <w:r>
        <w:rPr>
          <w:rFonts w:ascii="Times New Roman" w:hAnsi="Times New Roman" w:cs="Times New Roman"/>
        </w:rPr>
        <w:tab/>
        <w:t>al……………………………………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 xml:space="preserve">. </w:t>
      </w:r>
    </w:p>
    <w:p w14:paraId="18DF6803" w14:textId="77777777" w:rsidR="007A3AB1" w:rsidRDefault="007A3AB1" w:rsidP="00C60BE1">
      <w:pPr>
        <w:spacing w:line="360" w:lineRule="auto"/>
        <w:jc w:val="both"/>
        <w:rPr>
          <w:rFonts w:ascii="Times New Roman" w:hAnsi="Times New Roman" w:cs="Times New Roman"/>
        </w:rPr>
      </w:pPr>
    </w:p>
    <w:p w14:paraId="090EC012" w14:textId="4DA5FD1A" w:rsidR="00C60BE1" w:rsidRDefault="00C60BE1" w:rsidP="00C60B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 giorni …………… dal …………………………………</w:t>
      </w:r>
      <w:r>
        <w:rPr>
          <w:rFonts w:ascii="Times New Roman" w:hAnsi="Times New Roman" w:cs="Times New Roman"/>
        </w:rPr>
        <w:tab/>
        <w:t>al……………………………………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 xml:space="preserve">. </w:t>
      </w:r>
    </w:p>
    <w:p w14:paraId="73EBA941" w14:textId="77777777" w:rsidR="007A3AB1" w:rsidRDefault="007A3AB1" w:rsidP="00C60BE1">
      <w:pPr>
        <w:spacing w:line="360" w:lineRule="auto"/>
        <w:jc w:val="both"/>
        <w:rPr>
          <w:rFonts w:ascii="Times New Roman" w:hAnsi="Times New Roman" w:cs="Times New Roman"/>
        </w:rPr>
      </w:pPr>
    </w:p>
    <w:p w14:paraId="15EB3514" w14:textId="32C92883" w:rsidR="00C60BE1" w:rsidRDefault="00C60BE1" w:rsidP="00C60BE1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n. giorni …………… dal …………………………………</w:t>
      </w:r>
      <w:r>
        <w:rPr>
          <w:rFonts w:ascii="Times New Roman" w:hAnsi="Times New Roman" w:cs="Times New Roman"/>
        </w:rPr>
        <w:tab/>
        <w:t>al……………………………………</w:t>
      </w:r>
      <w:proofErr w:type="gramStart"/>
      <w:r>
        <w:rPr>
          <w:rFonts w:ascii="Times New Roman" w:hAnsi="Times New Roman" w:cs="Times New Roman"/>
        </w:rPr>
        <w:t>…….</w:t>
      </w:r>
      <w:proofErr w:type="gramEnd"/>
      <w:r>
        <w:rPr>
          <w:rFonts w:ascii="Times New Roman" w:hAnsi="Times New Roman" w:cs="Times New Roman"/>
        </w:rPr>
        <w:t xml:space="preserve">. </w:t>
      </w:r>
    </w:p>
    <w:p w14:paraId="6A23F3D7" w14:textId="004E7F89" w:rsidR="007A3AB1" w:rsidRDefault="007A3AB1" w:rsidP="00C60BE1">
      <w:pPr>
        <w:spacing w:line="360" w:lineRule="auto"/>
        <w:jc w:val="both"/>
        <w:rPr>
          <w:rFonts w:ascii="Times New Roman" w:hAnsi="Times New Roman" w:cs="Times New Roman"/>
        </w:rPr>
      </w:pPr>
    </w:p>
    <w:p w14:paraId="5E7F6AFB" w14:textId="59381293" w:rsidR="007A3AB1" w:rsidRDefault="007A3AB1" w:rsidP="00C60BE1">
      <w:pPr>
        <w:spacing w:line="360" w:lineRule="auto"/>
        <w:jc w:val="both"/>
        <w:rPr>
          <w:rFonts w:ascii="Times New Roman" w:hAnsi="Times New Roman" w:cs="Times New Roman"/>
        </w:rPr>
      </w:pPr>
    </w:p>
    <w:p w14:paraId="572D6F23" w14:textId="77777777" w:rsidR="007A3AB1" w:rsidRDefault="007A3AB1" w:rsidP="00C60BE1">
      <w:pPr>
        <w:spacing w:line="360" w:lineRule="auto"/>
        <w:jc w:val="both"/>
        <w:rPr>
          <w:rFonts w:ascii="Times New Roman" w:hAnsi="Times New Roman" w:cs="Times New Roman"/>
        </w:rPr>
      </w:pPr>
    </w:p>
    <w:p w14:paraId="66EBCEAF" w14:textId="7D730E5A" w:rsidR="00AF56BE" w:rsidRPr="00F146EE" w:rsidRDefault="00665166" w:rsidP="00136FC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Palermo,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="007A3AB1">
        <w:rPr>
          <w:rFonts w:ascii="Times New Roman" w:hAnsi="Times New Roman" w:cs="Times New Roman"/>
        </w:rPr>
        <w:tab/>
      </w:r>
      <w:r w:rsidR="007A3AB1">
        <w:rPr>
          <w:rFonts w:ascii="Times New Roman" w:hAnsi="Times New Roman" w:cs="Times New Roman"/>
        </w:rPr>
        <w:tab/>
      </w:r>
      <w:r w:rsidR="007A3AB1"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 xml:space="preserve">Firma </w:t>
      </w:r>
      <w:r w:rsidR="001C4294">
        <w:rPr>
          <w:rFonts w:ascii="Times New Roman" w:hAnsi="Times New Roman" w:cs="Times New Roman"/>
        </w:rPr>
        <w:t xml:space="preserve"> </w:t>
      </w:r>
      <w:r w:rsidR="001C4294">
        <w:rPr>
          <w:rFonts w:ascii="Times New Roman" w:hAnsi="Times New Roman" w:cs="Times New Roman"/>
        </w:rPr>
        <w:tab/>
      </w:r>
      <w:r w:rsidR="001C4294">
        <w:rPr>
          <w:rFonts w:ascii="Times New Roman" w:hAnsi="Times New Roman" w:cs="Times New Roman"/>
        </w:rPr>
        <w:tab/>
      </w:r>
      <w:r w:rsidR="001C4294">
        <w:rPr>
          <w:rFonts w:ascii="Times New Roman" w:hAnsi="Times New Roman" w:cs="Times New Roman"/>
        </w:rPr>
        <w:tab/>
      </w:r>
      <w:r w:rsidR="00F146EE">
        <w:rPr>
          <w:rFonts w:ascii="Times New Roman" w:hAnsi="Times New Roman" w:cs="Times New Roman"/>
        </w:rPr>
        <w:t xml:space="preserve"> </w:t>
      </w:r>
    </w:p>
    <w:sectPr w:rsidR="00AF56BE" w:rsidRPr="00F146EE" w:rsidSect="00FA36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722" w:right="851" w:bottom="1134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C934C5" w14:textId="77777777" w:rsidR="007B5790" w:rsidRDefault="007B5790" w:rsidP="00E60578">
      <w:pPr>
        <w:rPr>
          <w:rFonts w:hint="eastAsia"/>
        </w:rPr>
      </w:pPr>
      <w:r>
        <w:separator/>
      </w:r>
    </w:p>
  </w:endnote>
  <w:endnote w:type="continuationSeparator" w:id="0">
    <w:p w14:paraId="4588FA84" w14:textId="77777777" w:rsidR="007B5790" w:rsidRDefault="007B5790" w:rsidP="00E60578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Standard">
    <w:altName w:val="Times New Roman"/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7148D2" w14:textId="77777777" w:rsidR="003D7EAC" w:rsidRDefault="003D7EAC">
    <w:pPr>
      <w:pStyle w:val="Pidipagina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A2A1F0" w14:textId="77777777" w:rsidR="00F74641" w:rsidRPr="00603F69" w:rsidRDefault="00F74641" w:rsidP="00F74641">
    <w:pPr>
      <w:pStyle w:val="Pidipagina"/>
      <w:spacing w:after="40"/>
      <w:jc w:val="center"/>
      <w:rPr>
        <w:rFonts w:hint="eastAsia"/>
        <w:sz w:val="16"/>
        <w:szCs w:val="16"/>
      </w:rPr>
    </w:pPr>
    <w:r>
      <w:rPr>
        <w:sz w:val="16"/>
        <w:szCs w:val="16"/>
      </w:rPr>
      <w:t>Via Lincoln, 2</w:t>
    </w:r>
    <w:r w:rsidRPr="00603F69">
      <w:rPr>
        <w:sz w:val="16"/>
        <w:szCs w:val="16"/>
      </w:rPr>
      <w:t xml:space="preserve"> – 90</w:t>
    </w:r>
    <w:r>
      <w:rPr>
        <w:sz w:val="16"/>
        <w:szCs w:val="16"/>
      </w:rPr>
      <w:t>133</w:t>
    </w:r>
    <w:r w:rsidRPr="00603F69">
      <w:rPr>
        <w:sz w:val="16"/>
        <w:szCs w:val="16"/>
      </w:rPr>
      <w:t xml:space="preserve"> Palermo – C.F. 80023730825 – P.</w:t>
    </w:r>
    <w:r>
      <w:rPr>
        <w:sz w:val="16"/>
        <w:szCs w:val="16"/>
      </w:rPr>
      <w:t xml:space="preserve"> </w:t>
    </w:r>
    <w:r w:rsidRPr="00603F69">
      <w:rPr>
        <w:sz w:val="16"/>
        <w:szCs w:val="16"/>
      </w:rPr>
      <w:t>IVA 00605880822</w:t>
    </w:r>
  </w:p>
  <w:p w14:paraId="1D2B6FAC" w14:textId="77777777" w:rsidR="00F74641" w:rsidRPr="00603F69" w:rsidRDefault="00F74641" w:rsidP="00F74641">
    <w:pPr>
      <w:pStyle w:val="Pidipagina"/>
      <w:spacing w:after="40"/>
      <w:jc w:val="center"/>
      <w:rPr>
        <w:rFonts w:hint="eastAsia"/>
        <w:sz w:val="16"/>
        <w:szCs w:val="16"/>
      </w:rPr>
    </w:pPr>
    <w:r w:rsidRPr="00603F69">
      <w:rPr>
        <w:sz w:val="16"/>
        <w:szCs w:val="16"/>
      </w:rPr>
      <w:t xml:space="preserve">Amministrazione: (091) </w:t>
    </w:r>
    <w:r>
      <w:rPr>
        <w:sz w:val="16"/>
        <w:szCs w:val="16"/>
      </w:rPr>
      <w:t>23893781 - 23896775</w:t>
    </w:r>
    <w:r w:rsidRPr="00603F69">
      <w:rPr>
        <w:sz w:val="16"/>
        <w:szCs w:val="16"/>
      </w:rPr>
      <w:t xml:space="preserve"> </w:t>
    </w:r>
    <w:r>
      <w:rPr>
        <w:sz w:val="16"/>
        <w:szCs w:val="16"/>
      </w:rPr>
      <w:t>–</w:t>
    </w:r>
    <w:r w:rsidRPr="00603F69">
      <w:rPr>
        <w:sz w:val="16"/>
        <w:szCs w:val="16"/>
      </w:rPr>
      <w:t xml:space="preserve"> Fax</w:t>
    </w:r>
    <w:r>
      <w:rPr>
        <w:sz w:val="16"/>
        <w:szCs w:val="16"/>
      </w:rPr>
      <w:t>:</w:t>
    </w:r>
    <w:r w:rsidRPr="00603F69">
      <w:rPr>
        <w:sz w:val="16"/>
        <w:szCs w:val="16"/>
      </w:rPr>
      <w:t xml:space="preserve"> (091) </w:t>
    </w:r>
    <w:r>
      <w:rPr>
        <w:sz w:val="16"/>
        <w:szCs w:val="16"/>
      </w:rPr>
      <w:t>23860542</w:t>
    </w:r>
  </w:p>
  <w:p w14:paraId="2667DA26" w14:textId="77777777" w:rsidR="00F74641" w:rsidRPr="00A252A1" w:rsidRDefault="00F74641" w:rsidP="00F74641">
    <w:pPr>
      <w:pStyle w:val="Intestazione"/>
      <w:tabs>
        <w:tab w:val="left" w:pos="1702"/>
        <w:tab w:val="left" w:pos="6552"/>
      </w:tabs>
      <w:jc w:val="center"/>
      <w:rPr>
        <w:rFonts w:hint="eastAsia"/>
        <w:sz w:val="16"/>
        <w:szCs w:val="16"/>
      </w:rPr>
    </w:pPr>
    <w:r w:rsidRPr="00603F69">
      <w:rPr>
        <w:sz w:val="16"/>
        <w:szCs w:val="16"/>
      </w:rPr>
      <w:t xml:space="preserve">e-mail: </w:t>
    </w:r>
    <w:r>
      <w:rPr>
        <w:sz w:val="16"/>
        <w:szCs w:val="16"/>
      </w:rPr>
      <w:t>sistemamuseale</w:t>
    </w:r>
    <w:r w:rsidRPr="00603F69">
      <w:rPr>
        <w:sz w:val="16"/>
        <w:szCs w:val="16"/>
      </w:rPr>
      <w:t xml:space="preserve">@unipa.it </w:t>
    </w:r>
    <w:proofErr w:type="gramStart"/>
    <w:r>
      <w:rPr>
        <w:sz w:val="16"/>
        <w:szCs w:val="16"/>
      </w:rPr>
      <w:t xml:space="preserve">-  </w:t>
    </w:r>
    <w:proofErr w:type="spellStart"/>
    <w:r>
      <w:rPr>
        <w:sz w:val="16"/>
        <w:szCs w:val="16"/>
      </w:rPr>
      <w:t>pec</w:t>
    </w:r>
    <w:proofErr w:type="spellEnd"/>
    <w:proofErr w:type="gramEnd"/>
    <w:r w:rsidRPr="0076181D">
      <w:rPr>
        <w:sz w:val="16"/>
        <w:szCs w:val="16"/>
      </w:rPr>
      <w:t xml:space="preserve">: </w:t>
    </w:r>
    <w:r>
      <w:rPr>
        <w:sz w:val="16"/>
        <w:szCs w:val="16"/>
      </w:rPr>
      <w:t xml:space="preserve">sistemamuseale@cert.unipa.it </w:t>
    </w:r>
  </w:p>
  <w:p w14:paraId="291E106F" w14:textId="77777777" w:rsidR="003D7EAC" w:rsidRDefault="003D7EAC">
    <w:pPr>
      <w:pStyle w:val="Pidipagina"/>
      <w:rPr>
        <w:rFonts w:hint="eastAsi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23363" w14:textId="77777777" w:rsidR="003D7EAC" w:rsidRDefault="003D7EAC">
    <w:pPr>
      <w:pStyle w:val="Pidipagina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27956F" w14:textId="77777777" w:rsidR="007B5790" w:rsidRDefault="007B5790" w:rsidP="00E60578">
      <w:pPr>
        <w:rPr>
          <w:rFonts w:hint="eastAsia"/>
        </w:rPr>
      </w:pPr>
      <w:r>
        <w:separator/>
      </w:r>
    </w:p>
  </w:footnote>
  <w:footnote w:type="continuationSeparator" w:id="0">
    <w:p w14:paraId="5F90349A" w14:textId="77777777" w:rsidR="007B5790" w:rsidRDefault="007B5790" w:rsidP="00E60578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B3315E" w14:textId="77777777" w:rsidR="003D7EAC" w:rsidRDefault="003D7EAC">
    <w:pPr>
      <w:pStyle w:val="Intestazione"/>
      <w:rPr>
        <w:rFonts w:hint="eastAsia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00191" w14:textId="27649454" w:rsidR="00AF56BE" w:rsidRDefault="00154C99" w:rsidP="00FA3670">
    <w:pPr>
      <w:pStyle w:val="Intestazione"/>
      <w:rPr>
        <w:rFonts w:hint="eastAsia"/>
      </w:rPr>
    </w:pPr>
    <w:r>
      <w:rPr>
        <w:noProof/>
        <w:lang w:eastAsia="it-IT" w:bidi="ar-SA"/>
      </w:rPr>
      <w:drawing>
        <wp:anchor distT="0" distB="0" distL="114300" distR="114300" simplePos="0" relativeHeight="251659776" behindDoc="1" locked="0" layoutInCell="1" allowOverlap="1" wp14:anchorId="5F63EAE4" wp14:editId="37327FFB">
          <wp:simplePos x="0" y="0"/>
          <wp:positionH relativeFrom="column">
            <wp:posOffset>4914900</wp:posOffset>
          </wp:positionH>
          <wp:positionV relativeFrom="paragraph">
            <wp:posOffset>-100330</wp:posOffset>
          </wp:positionV>
          <wp:extent cx="1600200" cy="994410"/>
          <wp:effectExtent l="0" t="0" r="0" b="0"/>
          <wp:wrapNone/>
          <wp:docPr id="7" name="Immagine 7" descr="logo_simua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logo_simua.a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9944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 w:bidi="ar-SA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173728FD" wp14:editId="77D83677">
              <wp:simplePos x="0" y="0"/>
              <wp:positionH relativeFrom="page">
                <wp:posOffset>2673350</wp:posOffset>
              </wp:positionH>
              <wp:positionV relativeFrom="page">
                <wp:posOffset>493395</wp:posOffset>
              </wp:positionV>
              <wp:extent cx="2745105" cy="763905"/>
              <wp:effectExtent l="0" t="0" r="127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45105" cy="7639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1EC5D60" w14:textId="772BE163" w:rsidR="00AF56BE" w:rsidRDefault="00157BBB" w:rsidP="00D91C1D">
                          <w:pPr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Times New Roman" w:hAnsi="Times New Roman"/>
                              <w:sz w:val="19"/>
                              <w:szCs w:val="19"/>
                            </w:rPr>
                            <w:t>CENTRO SERVIZI SISTEMA MUSEALE DI ATENEO</w:t>
                          </w:r>
                        </w:p>
                        <w:p w14:paraId="61B673C0" w14:textId="77777777" w:rsidR="003D7EAC" w:rsidRDefault="003D7EAC" w:rsidP="00D91C1D">
                          <w:pPr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</w:pPr>
                        </w:p>
                        <w:p w14:paraId="6254AE7C" w14:textId="372EB9CA" w:rsidR="00D91C1D" w:rsidRPr="003D7EAC" w:rsidRDefault="003D7EAC" w:rsidP="00D91C1D">
                          <w:pPr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  <w:r w:rsidRPr="003D7EAC"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  <w:t>Direttore: Prof. Paolo Inglese</w:t>
                          </w:r>
                        </w:p>
                        <w:p w14:paraId="71EE94C9" w14:textId="77777777" w:rsidR="00AF56BE" w:rsidRPr="00E60578" w:rsidRDefault="00AF56BE" w:rsidP="00FA3670">
                          <w:pPr>
                            <w:spacing w:line="204" w:lineRule="auto"/>
                            <w:rPr>
                              <w:rFonts w:ascii="Times New Roman" w:hAnsi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3728F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210.5pt;margin-top:38.85pt;width:216.15pt;height:60.1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" filled="f" stroked="f">
              <v:stroke joinstyle="round"/>
              <v:textbox inset="0,0,0,0">
                <w:txbxContent>
                  <w:p w14:paraId="11EC5D60" w14:textId="772BE163" w:rsidR="00AF56BE" w:rsidRDefault="00157BBB" w:rsidP="00D91C1D">
                    <w:pPr>
                      <w:rPr>
                        <w:rFonts w:ascii="Times New Roman" w:hAnsi="Times New Roman"/>
                        <w:sz w:val="17"/>
                        <w:szCs w:val="17"/>
                      </w:rPr>
                    </w:pPr>
                    <w:r>
                      <w:rPr>
                        <w:rFonts w:ascii="Times New Roman" w:hAnsi="Times New Roman"/>
                        <w:sz w:val="19"/>
                        <w:szCs w:val="19"/>
                      </w:rPr>
                      <w:t>CENTRO SERVIZI SISTEMA MUSEALE DI ATENEO</w:t>
                    </w:r>
                  </w:p>
                  <w:p w14:paraId="61B673C0" w14:textId="77777777" w:rsidR="003D7EAC" w:rsidRDefault="003D7EAC" w:rsidP="00D91C1D">
                    <w:pPr>
                      <w:rPr>
                        <w:rFonts w:ascii="Times New Roman" w:hAnsi="Times New Roman"/>
                        <w:sz w:val="17"/>
                        <w:szCs w:val="17"/>
                      </w:rPr>
                    </w:pPr>
                  </w:p>
                  <w:p w14:paraId="6254AE7C" w14:textId="372EB9CA" w:rsidR="00D91C1D" w:rsidRPr="003D7EAC" w:rsidRDefault="003D7EAC" w:rsidP="00D91C1D">
                    <w:pPr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  <w:r w:rsidRPr="003D7EAC">
                      <w:rPr>
                        <w:rFonts w:ascii="Times New Roman" w:hAnsi="Times New Roman"/>
                        <w:sz w:val="16"/>
                        <w:szCs w:val="16"/>
                      </w:rPr>
                      <w:t>Direttore: Prof. Paolo Inglese</w:t>
                    </w:r>
                  </w:p>
                  <w:p w14:paraId="71EE94C9" w14:textId="77777777" w:rsidR="00AF56BE" w:rsidRPr="00E60578" w:rsidRDefault="00AF56BE" w:rsidP="00FA3670">
                    <w:pPr>
                      <w:spacing w:line="204" w:lineRule="auto"/>
                      <w:rPr>
                        <w:rFonts w:ascii="Times New Roman" w:hAnsi="Times New Roman"/>
                        <w:sz w:val="16"/>
                        <w:szCs w:val="16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it-IT" w:bidi="ar-SA"/>
      </w:rPr>
      <w:drawing>
        <wp:anchor distT="0" distB="0" distL="0" distR="0" simplePos="0" relativeHeight="251656704" behindDoc="1" locked="0" layoutInCell="1" allowOverlap="1" wp14:anchorId="3A2C2490" wp14:editId="39C203F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8405" cy="1691640"/>
          <wp:effectExtent l="0" t="0" r="4445" b="3810"/>
          <wp:wrapNone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72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691640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268C46" w14:textId="77777777" w:rsidR="003D7EAC" w:rsidRDefault="003D7EAC">
    <w:pPr>
      <w:pStyle w:val="Intestazione"/>
      <w:rPr>
        <w:rFonts w:hint="eastAsi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25DA8"/>
    <w:multiLevelType w:val="hybridMultilevel"/>
    <w:tmpl w:val="47CAA842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F04981"/>
    <w:multiLevelType w:val="hybridMultilevel"/>
    <w:tmpl w:val="2A8484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EE157B"/>
    <w:multiLevelType w:val="hybridMultilevel"/>
    <w:tmpl w:val="A5808F8C"/>
    <w:lvl w:ilvl="0" w:tplc="56402990">
      <w:numFmt w:val="bullet"/>
      <w:lvlText w:val="-"/>
      <w:lvlJc w:val="left"/>
      <w:pPr>
        <w:tabs>
          <w:tab w:val="num" w:pos="578"/>
        </w:tabs>
        <w:ind w:left="578" w:hanging="360"/>
      </w:pPr>
      <w:rPr>
        <w:rFonts w:ascii="Times New Roman" w:eastAsia="Times New Roma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20910F6"/>
    <w:multiLevelType w:val="multilevel"/>
    <w:tmpl w:val="ABA20F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420DA2"/>
    <w:multiLevelType w:val="hybridMultilevel"/>
    <w:tmpl w:val="4D261442"/>
    <w:lvl w:ilvl="0" w:tplc="0410000D">
      <w:start w:val="1"/>
      <w:numFmt w:val="bullet"/>
      <w:lvlText w:val=""/>
      <w:lvlJc w:val="left"/>
      <w:pPr>
        <w:ind w:left="21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855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35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2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015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57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4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175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7895" w:hanging="360"/>
      </w:pPr>
      <w:rPr>
        <w:rFonts w:ascii="Wingdings" w:hAnsi="Wingdings" w:hint="default"/>
      </w:rPr>
    </w:lvl>
  </w:abstractNum>
  <w:abstractNum w:abstractNumId="5" w15:restartNumberingAfterBreak="0">
    <w:nsid w:val="4663075F"/>
    <w:multiLevelType w:val="hybridMultilevel"/>
    <w:tmpl w:val="0A747A2E"/>
    <w:lvl w:ilvl="0" w:tplc="22BC0690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SimSun" w:hAnsi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66C702C"/>
    <w:multiLevelType w:val="hybridMultilevel"/>
    <w:tmpl w:val="92EE20AC"/>
    <w:lvl w:ilvl="0" w:tplc="0410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DBE1263"/>
    <w:multiLevelType w:val="hybridMultilevel"/>
    <w:tmpl w:val="02E8F79E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6765CE"/>
    <w:multiLevelType w:val="hybridMultilevel"/>
    <w:tmpl w:val="D89A38BC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593166C"/>
    <w:multiLevelType w:val="multilevel"/>
    <w:tmpl w:val="D6BEE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0581EDE"/>
    <w:multiLevelType w:val="multilevel"/>
    <w:tmpl w:val="B1D24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A63C80"/>
    <w:multiLevelType w:val="hybridMultilevel"/>
    <w:tmpl w:val="C6F8A82E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7"/>
  </w:num>
  <w:num w:numId="5">
    <w:abstractNumId w:val="8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  <w:num w:numId="8">
    <w:abstractNumId w:val="10"/>
  </w:num>
  <w:num w:numId="9">
    <w:abstractNumId w:val="9"/>
  </w:num>
  <w:num w:numId="10">
    <w:abstractNumId w:val="3"/>
  </w:num>
  <w:num w:numId="11">
    <w:abstractNumId w:val="5"/>
  </w:num>
  <w:num w:numId="12">
    <w:abstractNumId w:val="1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60578"/>
    <w:rsid w:val="00011444"/>
    <w:rsid w:val="0001250D"/>
    <w:rsid w:val="000240B6"/>
    <w:rsid w:val="0002533E"/>
    <w:rsid w:val="00037CE1"/>
    <w:rsid w:val="00080CC9"/>
    <w:rsid w:val="000A3926"/>
    <w:rsid w:val="000C0C86"/>
    <w:rsid w:val="000D30B5"/>
    <w:rsid w:val="000E5CD4"/>
    <w:rsid w:val="000F5AB3"/>
    <w:rsid w:val="000F70FF"/>
    <w:rsid w:val="001170E0"/>
    <w:rsid w:val="00134654"/>
    <w:rsid w:val="00136FCF"/>
    <w:rsid w:val="00143503"/>
    <w:rsid w:val="001451FA"/>
    <w:rsid w:val="001454D6"/>
    <w:rsid w:val="0014600F"/>
    <w:rsid w:val="00151209"/>
    <w:rsid w:val="00151D47"/>
    <w:rsid w:val="001527B0"/>
    <w:rsid w:val="00154041"/>
    <w:rsid w:val="00154C99"/>
    <w:rsid w:val="00157BBB"/>
    <w:rsid w:val="0016799E"/>
    <w:rsid w:val="001717AE"/>
    <w:rsid w:val="00171B68"/>
    <w:rsid w:val="001849CC"/>
    <w:rsid w:val="0019711E"/>
    <w:rsid w:val="001C4294"/>
    <w:rsid w:val="001E417E"/>
    <w:rsid w:val="001F435D"/>
    <w:rsid w:val="00210B75"/>
    <w:rsid w:val="002265ED"/>
    <w:rsid w:val="00251569"/>
    <w:rsid w:val="002517AE"/>
    <w:rsid w:val="00253B91"/>
    <w:rsid w:val="00255147"/>
    <w:rsid w:val="0025693A"/>
    <w:rsid w:val="00266817"/>
    <w:rsid w:val="00290620"/>
    <w:rsid w:val="002A5503"/>
    <w:rsid w:val="002B2A86"/>
    <w:rsid w:val="002C336E"/>
    <w:rsid w:val="002C4063"/>
    <w:rsid w:val="002D049A"/>
    <w:rsid w:val="002D6089"/>
    <w:rsid w:val="002D66E8"/>
    <w:rsid w:val="002D69B8"/>
    <w:rsid w:val="002E2CD1"/>
    <w:rsid w:val="002F3BC9"/>
    <w:rsid w:val="002F571E"/>
    <w:rsid w:val="00304B48"/>
    <w:rsid w:val="00330888"/>
    <w:rsid w:val="00344A27"/>
    <w:rsid w:val="00344C78"/>
    <w:rsid w:val="00362C51"/>
    <w:rsid w:val="003639A7"/>
    <w:rsid w:val="00377E02"/>
    <w:rsid w:val="0038075C"/>
    <w:rsid w:val="003A2D69"/>
    <w:rsid w:val="003D44B3"/>
    <w:rsid w:val="003D7AC8"/>
    <w:rsid w:val="003D7EAC"/>
    <w:rsid w:val="003E0E26"/>
    <w:rsid w:val="003F33BD"/>
    <w:rsid w:val="00414F5D"/>
    <w:rsid w:val="00431C26"/>
    <w:rsid w:val="0043605C"/>
    <w:rsid w:val="004460E5"/>
    <w:rsid w:val="0045785C"/>
    <w:rsid w:val="004607A2"/>
    <w:rsid w:val="0047289C"/>
    <w:rsid w:val="0049251C"/>
    <w:rsid w:val="004A6FD0"/>
    <w:rsid w:val="004B369D"/>
    <w:rsid w:val="004B6C76"/>
    <w:rsid w:val="004D3F53"/>
    <w:rsid w:val="004E58CB"/>
    <w:rsid w:val="004F5B94"/>
    <w:rsid w:val="005233FA"/>
    <w:rsid w:val="00526690"/>
    <w:rsid w:val="005322D1"/>
    <w:rsid w:val="00544E6E"/>
    <w:rsid w:val="00575CCF"/>
    <w:rsid w:val="00580295"/>
    <w:rsid w:val="005804FF"/>
    <w:rsid w:val="005C53B1"/>
    <w:rsid w:val="00616326"/>
    <w:rsid w:val="006345D9"/>
    <w:rsid w:val="00636892"/>
    <w:rsid w:val="00637A8C"/>
    <w:rsid w:val="00647BC6"/>
    <w:rsid w:val="006537B4"/>
    <w:rsid w:val="00665166"/>
    <w:rsid w:val="00676EC9"/>
    <w:rsid w:val="00681BDA"/>
    <w:rsid w:val="00692511"/>
    <w:rsid w:val="006B0E32"/>
    <w:rsid w:val="006C5A69"/>
    <w:rsid w:val="006E4E63"/>
    <w:rsid w:val="006F3AE7"/>
    <w:rsid w:val="007016E1"/>
    <w:rsid w:val="00706CEC"/>
    <w:rsid w:val="00711A3E"/>
    <w:rsid w:val="007226F2"/>
    <w:rsid w:val="00753240"/>
    <w:rsid w:val="00763876"/>
    <w:rsid w:val="007779AB"/>
    <w:rsid w:val="007A3AB1"/>
    <w:rsid w:val="007A5A71"/>
    <w:rsid w:val="007B4F1F"/>
    <w:rsid w:val="007B5790"/>
    <w:rsid w:val="007E1EB1"/>
    <w:rsid w:val="007F35FC"/>
    <w:rsid w:val="00802697"/>
    <w:rsid w:val="00804AC4"/>
    <w:rsid w:val="00832803"/>
    <w:rsid w:val="008358EB"/>
    <w:rsid w:val="008546D5"/>
    <w:rsid w:val="008B3E9B"/>
    <w:rsid w:val="008C5DE0"/>
    <w:rsid w:val="008D06DE"/>
    <w:rsid w:val="008E32B1"/>
    <w:rsid w:val="0093334E"/>
    <w:rsid w:val="00942542"/>
    <w:rsid w:val="00961F1C"/>
    <w:rsid w:val="00975E24"/>
    <w:rsid w:val="009A3E68"/>
    <w:rsid w:val="009B0122"/>
    <w:rsid w:val="009D6028"/>
    <w:rsid w:val="009E3037"/>
    <w:rsid w:val="009E35EB"/>
    <w:rsid w:val="009E4389"/>
    <w:rsid w:val="009E5E5B"/>
    <w:rsid w:val="009E6C50"/>
    <w:rsid w:val="009F18CC"/>
    <w:rsid w:val="009F661B"/>
    <w:rsid w:val="009F76B3"/>
    <w:rsid w:val="00A01774"/>
    <w:rsid w:val="00A03FDC"/>
    <w:rsid w:val="00A1684D"/>
    <w:rsid w:val="00A6523A"/>
    <w:rsid w:val="00A8512A"/>
    <w:rsid w:val="00AA76A9"/>
    <w:rsid w:val="00AB7F25"/>
    <w:rsid w:val="00AC4D54"/>
    <w:rsid w:val="00AD2FF5"/>
    <w:rsid w:val="00AE2FAE"/>
    <w:rsid w:val="00AF1D6C"/>
    <w:rsid w:val="00AF56BE"/>
    <w:rsid w:val="00B0235A"/>
    <w:rsid w:val="00B128ED"/>
    <w:rsid w:val="00B165D1"/>
    <w:rsid w:val="00B309C0"/>
    <w:rsid w:val="00B4319D"/>
    <w:rsid w:val="00B95E59"/>
    <w:rsid w:val="00BA6254"/>
    <w:rsid w:val="00C041CB"/>
    <w:rsid w:val="00C167DB"/>
    <w:rsid w:val="00C4323F"/>
    <w:rsid w:val="00C52D4B"/>
    <w:rsid w:val="00C54E38"/>
    <w:rsid w:val="00C5696B"/>
    <w:rsid w:val="00C60BE1"/>
    <w:rsid w:val="00C65AE8"/>
    <w:rsid w:val="00C752D6"/>
    <w:rsid w:val="00CB6507"/>
    <w:rsid w:val="00CD10BF"/>
    <w:rsid w:val="00CD3A9E"/>
    <w:rsid w:val="00D440CF"/>
    <w:rsid w:val="00D51746"/>
    <w:rsid w:val="00D72915"/>
    <w:rsid w:val="00D91C1D"/>
    <w:rsid w:val="00D935D5"/>
    <w:rsid w:val="00DA1054"/>
    <w:rsid w:val="00DD54BE"/>
    <w:rsid w:val="00DD788F"/>
    <w:rsid w:val="00DF1596"/>
    <w:rsid w:val="00E110A8"/>
    <w:rsid w:val="00E13A3E"/>
    <w:rsid w:val="00E376D3"/>
    <w:rsid w:val="00E44B3E"/>
    <w:rsid w:val="00E47076"/>
    <w:rsid w:val="00E60578"/>
    <w:rsid w:val="00E63A10"/>
    <w:rsid w:val="00E71CA2"/>
    <w:rsid w:val="00E772AD"/>
    <w:rsid w:val="00E77CD1"/>
    <w:rsid w:val="00E968DD"/>
    <w:rsid w:val="00EA75D4"/>
    <w:rsid w:val="00EC2DCD"/>
    <w:rsid w:val="00EC42B5"/>
    <w:rsid w:val="00ED574A"/>
    <w:rsid w:val="00ED5DE3"/>
    <w:rsid w:val="00EE2A94"/>
    <w:rsid w:val="00EF548C"/>
    <w:rsid w:val="00EF61B0"/>
    <w:rsid w:val="00F146EE"/>
    <w:rsid w:val="00F36704"/>
    <w:rsid w:val="00F4499D"/>
    <w:rsid w:val="00F5346A"/>
    <w:rsid w:val="00F55A0D"/>
    <w:rsid w:val="00F56E86"/>
    <w:rsid w:val="00F629A5"/>
    <w:rsid w:val="00F74641"/>
    <w:rsid w:val="00F74C85"/>
    <w:rsid w:val="00F77B0D"/>
    <w:rsid w:val="00F80410"/>
    <w:rsid w:val="00F861BF"/>
    <w:rsid w:val="00FA3670"/>
    <w:rsid w:val="00FB24E2"/>
    <w:rsid w:val="00FE15B9"/>
    <w:rsid w:val="00FE4A9B"/>
    <w:rsid w:val="00FE5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E7F696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 w:uiPriority="0"/>
    <w:lsdException w:name="footer" w:locked="1" w:uiPriority="0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E60578"/>
    <w:pPr>
      <w:widowControl w:val="0"/>
      <w:suppressAutoHyphens/>
    </w:pPr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Titolo3">
    <w:name w:val="heading 3"/>
    <w:basedOn w:val="Normale"/>
    <w:next w:val="Normale"/>
    <w:link w:val="Titolo3Carattere"/>
    <w:qFormat/>
    <w:rsid w:val="0016799E"/>
    <w:pPr>
      <w:keepNext/>
      <w:widowControl/>
      <w:suppressAutoHyphens w:val="0"/>
      <w:jc w:val="center"/>
      <w:outlineLvl w:val="2"/>
    </w:pPr>
    <w:rPr>
      <w:rFonts w:ascii="Arial" w:eastAsia="Times New Roman" w:hAnsi="Arial" w:cs="Times New Roman"/>
      <w:b/>
      <w:kern w:val="0"/>
      <w:szCs w:val="20"/>
      <w:lang w:eastAsia="it-IT" w:bidi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3Carattere">
    <w:name w:val="Titolo 3 Carattere"/>
    <w:basedOn w:val="Carpredefinitoparagrafo"/>
    <w:link w:val="Titolo3"/>
    <w:locked/>
    <w:rsid w:val="0016799E"/>
    <w:rPr>
      <w:rFonts w:ascii="Arial" w:hAnsi="Arial" w:cs="Times New Roman"/>
      <w:b/>
      <w:sz w:val="20"/>
      <w:szCs w:val="20"/>
      <w:lang w:eastAsia="it-IT"/>
    </w:rPr>
  </w:style>
  <w:style w:type="paragraph" w:styleId="Intestazione">
    <w:name w:val="header"/>
    <w:basedOn w:val="Normale"/>
    <w:link w:val="IntestazioneCarattere"/>
    <w:rsid w:val="00E60578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basedOn w:val="Carpredefinitoparagrafo"/>
    <w:link w:val="Intestazione"/>
    <w:locked/>
    <w:rsid w:val="00E60578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Pidipagina">
    <w:name w:val="footer"/>
    <w:basedOn w:val="Normale"/>
    <w:link w:val="PidipaginaCarattere"/>
    <w:rsid w:val="00E60578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basedOn w:val="Carpredefinitoparagrafo"/>
    <w:link w:val="Pidipagina"/>
    <w:locked/>
    <w:rsid w:val="00E60578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character" w:styleId="Collegamentoipertestuale">
    <w:name w:val="Hyperlink"/>
    <w:basedOn w:val="Carpredefinitoparagrafo"/>
    <w:uiPriority w:val="99"/>
    <w:rsid w:val="00E60578"/>
    <w:rPr>
      <w:rFonts w:cs="Times New Roman"/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3E0E26"/>
    <w:pPr>
      <w:ind w:left="720"/>
      <w:contextualSpacing/>
    </w:pPr>
    <w:rPr>
      <w:szCs w:val="21"/>
    </w:rPr>
  </w:style>
  <w:style w:type="table" w:styleId="Grigliatabella">
    <w:name w:val="Table Grid"/>
    <w:basedOn w:val="Tabellanormale"/>
    <w:uiPriority w:val="59"/>
    <w:rsid w:val="003D7AC8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rsid w:val="00E13A3E"/>
    <w:rPr>
      <w:rFonts w:ascii="Tahoma" w:hAnsi="Tahoma"/>
      <w:sz w:val="16"/>
      <w:szCs w:val="14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locked/>
    <w:rsid w:val="00E13A3E"/>
    <w:rPr>
      <w:rFonts w:ascii="Tahoma" w:eastAsia="SimSun" w:hAnsi="Tahoma" w:cs="Mangal"/>
      <w:kern w:val="1"/>
      <w:sz w:val="14"/>
      <w:szCs w:val="14"/>
      <w:lang w:eastAsia="hi-IN" w:bidi="hi-IN"/>
    </w:rPr>
  </w:style>
  <w:style w:type="paragraph" w:customStyle="1" w:styleId="Lettera">
    <w:name w:val="Lettera"/>
    <w:basedOn w:val="Normale"/>
    <w:uiPriority w:val="99"/>
    <w:rsid w:val="00F861BF"/>
    <w:pPr>
      <w:widowControl/>
      <w:suppressAutoHyphens w:val="0"/>
      <w:jc w:val="both"/>
    </w:pPr>
    <w:rPr>
      <w:rFonts w:ascii="Arial" w:eastAsia="Times New Roman" w:hAnsi="Arial" w:cs="Times New Roman"/>
      <w:bCs/>
      <w:kern w:val="0"/>
      <w:szCs w:val="20"/>
      <w:lang w:eastAsia="it-IT" w:bidi="ar-SA"/>
    </w:rPr>
  </w:style>
  <w:style w:type="character" w:styleId="Enfasicorsivo">
    <w:name w:val="Emphasis"/>
    <w:basedOn w:val="Carpredefinitoparagrafo"/>
    <w:uiPriority w:val="99"/>
    <w:qFormat/>
    <w:rsid w:val="00F861BF"/>
    <w:rPr>
      <w:rFonts w:cs="Times New Roman"/>
      <w:i/>
      <w:iCs/>
    </w:rPr>
  </w:style>
  <w:style w:type="paragraph" w:styleId="Corpotesto">
    <w:name w:val="Body Text"/>
    <w:basedOn w:val="Normale"/>
    <w:link w:val="CorpotestoCarattere"/>
    <w:semiHidden/>
    <w:unhideWhenUsed/>
    <w:rsid w:val="009F661B"/>
    <w:pPr>
      <w:widowControl/>
      <w:suppressAutoHyphens w:val="0"/>
      <w:jc w:val="both"/>
    </w:pPr>
    <w:rPr>
      <w:rFonts w:ascii="Times New Roman" w:eastAsia="Times New Roman" w:hAnsi="Times New Roman" w:cs="Times New Roman"/>
      <w:kern w:val="0"/>
      <w:lang w:eastAsia="it-IT" w:bidi="ar-SA"/>
    </w:rPr>
  </w:style>
  <w:style w:type="character" w:customStyle="1" w:styleId="CorpotestoCarattere">
    <w:name w:val="Corpo testo Carattere"/>
    <w:basedOn w:val="Carpredefinitoparagrafo"/>
    <w:link w:val="Corpotesto"/>
    <w:semiHidden/>
    <w:rsid w:val="009F661B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519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2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2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52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73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735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735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F8FAF1-FFFD-4D56-93FE-02261268C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piano Ferie </Template>
  <TotalTime>0</TotalTime>
  <Pages>1</Pages>
  <Words>103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Palermo</Company>
  <LinksUpToDate>false</LinksUpToDate>
  <CharactersWithSpaces>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TArantino</dc:creator>
  <cp:keywords/>
  <dc:description/>
  <cp:lastModifiedBy>Natale Surano</cp:lastModifiedBy>
  <cp:revision>2</cp:revision>
  <cp:lastPrinted>2019-03-01T09:54:00Z</cp:lastPrinted>
  <dcterms:created xsi:type="dcterms:W3CDTF">2019-09-26T07:44:00Z</dcterms:created>
  <dcterms:modified xsi:type="dcterms:W3CDTF">2019-09-26T07:44:00Z</dcterms:modified>
</cp:coreProperties>
</file>